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6F43C082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0A3C42FE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BD16F56" wp14:editId="6CA90284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44E2B43C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482930D9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AD27EB6" wp14:editId="6853D03A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13DEA646" w14:textId="77777777" w:rsidTr="005C40FE">
        <w:trPr>
          <w:trHeight w:val="567"/>
        </w:trPr>
        <w:tc>
          <w:tcPr>
            <w:tcW w:w="1984" w:type="dxa"/>
            <w:vMerge/>
          </w:tcPr>
          <w:p w14:paraId="153D269A" w14:textId="77777777" w:rsidR="0034416E" w:rsidRDefault="0034416E" w:rsidP="00F94E80"/>
        </w:tc>
        <w:tc>
          <w:tcPr>
            <w:tcW w:w="5953" w:type="dxa"/>
            <w:vAlign w:val="center"/>
          </w:tcPr>
          <w:p w14:paraId="65FEA0A9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74664E81" w14:textId="37446F03" w:rsidR="0034416E" w:rsidRPr="00F94FB5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573515" w:rsidRPr="00573515">
              <w:rPr>
                <w:b/>
                <w:bCs/>
                <w:sz w:val="36"/>
                <w:szCs w:val="36"/>
              </w:rPr>
              <w:t>0</w:t>
            </w:r>
            <w:r w:rsidR="00301D75">
              <w:rPr>
                <w:b/>
                <w:bCs/>
                <w:sz w:val="36"/>
                <w:szCs w:val="36"/>
              </w:rPr>
              <w:t>2</w:t>
            </w:r>
          </w:p>
        </w:tc>
      </w:tr>
      <w:tr w:rsidR="00771297" w14:paraId="156137D9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9D8533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390BD117" w14:textId="77777777" w:rsidR="00771297" w:rsidRPr="00A6652D" w:rsidRDefault="00F220B7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 xml:space="preserve">C01-Organisation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515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 xml:space="preserve">C02-Parcours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C05-Ouverture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 w:rsidRP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C06-Communication</w:t>
            </w:r>
          </w:p>
        </w:tc>
      </w:tr>
      <w:tr w:rsidR="00096B19" w14:paraId="769AC5ED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A8472A" w14:textId="3A3C39AB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573515">
              <w:rPr>
                <w:rFonts w:ascii="Tahoma" w:hAnsi="Tahoma" w:cs="Tahoma"/>
                <w:b/>
              </w:rPr>
              <w:t>0</w:t>
            </w:r>
            <w:r w:rsidR="00A94515">
              <w:rPr>
                <w:rFonts w:ascii="Tahoma" w:hAnsi="Tahoma" w:cs="Tahoma"/>
                <w:b/>
              </w:rPr>
              <w:t>3</w:t>
            </w:r>
            <w:r w:rsidR="00BF218B">
              <w:rPr>
                <w:rFonts w:ascii="Tahoma" w:hAnsi="Tahoma" w:cs="Tahoma"/>
                <w:b/>
              </w:rPr>
              <w:t xml:space="preserve"> </w:t>
            </w:r>
          </w:p>
          <w:p w14:paraId="4BBEED19" w14:textId="2D6FC6E9" w:rsidR="00BF218B" w:rsidRPr="00F94FB5" w:rsidRDefault="00A94515" w:rsidP="00A94515">
            <w:pPr>
              <w:pStyle w:val="Sansinterligne"/>
            </w:pPr>
            <w:r w:rsidRPr="00A94515">
              <w:t xml:space="preserve">L'établissement met en place des passerelles entre l'enseignement professionnel, technologique et général pour accompagner les changements d'orientation. </w:t>
            </w:r>
            <w:r>
              <w:t xml:space="preserve"> </w:t>
            </w:r>
            <w:r w:rsidRPr="00A94515">
              <w:t>Il propose et met en place des parcours de formation personnalisés après un positionnement réglementaire et/ou un positionnement pédagogique.</w:t>
            </w:r>
          </w:p>
        </w:tc>
      </w:tr>
    </w:tbl>
    <w:p w14:paraId="2AA7F9E1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0929EC0E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394"/>
        <w:gridCol w:w="4141"/>
      </w:tblGrid>
      <w:tr w:rsidR="00301D75" w:rsidRPr="00096B19" w14:paraId="63FC9DA8" w14:textId="77777777" w:rsidTr="00301D75">
        <w:tc>
          <w:tcPr>
            <w:tcW w:w="1951" w:type="dxa"/>
            <w:shd w:val="clear" w:color="auto" w:fill="C6D9F1" w:themeFill="text2" w:themeFillTint="33"/>
          </w:tcPr>
          <w:p w14:paraId="09BEA842" w14:textId="77777777" w:rsidR="00301D75" w:rsidRPr="00096B19" w:rsidRDefault="00301D75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394" w:type="dxa"/>
            <w:shd w:val="clear" w:color="auto" w:fill="C6D9F1" w:themeFill="text2" w:themeFillTint="33"/>
          </w:tcPr>
          <w:p w14:paraId="72499E9F" w14:textId="77777777" w:rsidR="00301D75" w:rsidRPr="00096B19" w:rsidRDefault="00301D75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141" w:type="dxa"/>
            <w:shd w:val="clear" w:color="auto" w:fill="C6D9F1" w:themeFill="text2" w:themeFillTint="33"/>
          </w:tcPr>
          <w:p w14:paraId="0D572A40" w14:textId="77777777" w:rsidR="00301D75" w:rsidRPr="00F94FB5" w:rsidRDefault="00301D75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301D75" w14:paraId="1C6309D1" w14:textId="77777777" w:rsidTr="007A3961">
        <w:trPr>
          <w:trHeight w:val="624"/>
        </w:trPr>
        <w:tc>
          <w:tcPr>
            <w:tcW w:w="1951" w:type="dxa"/>
            <w:vAlign w:val="center"/>
          </w:tcPr>
          <w:p w14:paraId="6D393003" w14:textId="77777777" w:rsidR="00301D75" w:rsidRDefault="00301D75" w:rsidP="00301D75">
            <w:pPr>
              <w:pStyle w:val="Sansinterligne"/>
            </w:pPr>
            <w:r>
              <w:t>2018-2019</w:t>
            </w:r>
          </w:p>
        </w:tc>
        <w:tc>
          <w:tcPr>
            <w:tcW w:w="4394" w:type="dxa"/>
            <w:vAlign w:val="center"/>
          </w:tcPr>
          <w:p w14:paraId="45F3D834" w14:textId="77777777" w:rsidR="00301D75" w:rsidRDefault="00301D75" w:rsidP="00301D75">
            <w:pPr>
              <w:pStyle w:val="Sansinterligne"/>
            </w:pPr>
            <w:r>
              <w:t>Liste élèves LP en parcours dérogatoire</w:t>
            </w:r>
          </w:p>
        </w:tc>
        <w:tc>
          <w:tcPr>
            <w:tcW w:w="4141" w:type="dxa"/>
            <w:vAlign w:val="center"/>
          </w:tcPr>
          <w:p w14:paraId="36BA1922" w14:textId="482BD22F" w:rsidR="00301D75" w:rsidRPr="00F94FB5" w:rsidRDefault="00F220B7" w:rsidP="00301D75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 w:rsidR="00301D75" w:rsidRPr="00301D75">
                <w:rPr>
                  <w:rStyle w:val="Lienhypertexte"/>
                  <w:sz w:val="20"/>
                  <w:szCs w:val="20"/>
                </w:rPr>
                <w:t>R2018_PARCOURS-DEROGATOIRES_LP.pdf</w:t>
              </w:r>
            </w:hyperlink>
          </w:p>
        </w:tc>
      </w:tr>
      <w:tr w:rsidR="00301D75" w14:paraId="23AF569E" w14:textId="77777777" w:rsidTr="007A3961">
        <w:trPr>
          <w:trHeight w:val="624"/>
        </w:trPr>
        <w:tc>
          <w:tcPr>
            <w:tcW w:w="1951" w:type="dxa"/>
            <w:vAlign w:val="center"/>
          </w:tcPr>
          <w:p w14:paraId="1E7C4FF3" w14:textId="77777777" w:rsidR="00301D75" w:rsidRDefault="00301D75" w:rsidP="00301D75">
            <w:pPr>
              <w:pStyle w:val="Sansinterligne"/>
            </w:pPr>
            <w:r>
              <w:t>2017-2018</w:t>
            </w:r>
          </w:p>
        </w:tc>
        <w:tc>
          <w:tcPr>
            <w:tcW w:w="4394" w:type="dxa"/>
            <w:vAlign w:val="center"/>
          </w:tcPr>
          <w:p w14:paraId="2213D986" w14:textId="77777777" w:rsidR="00301D75" w:rsidRDefault="00301D75" w:rsidP="00301D75">
            <w:pPr>
              <w:pStyle w:val="Sansinterligne"/>
            </w:pPr>
            <w:r>
              <w:t>Liste élèves LP en parcours dérogatoire</w:t>
            </w:r>
          </w:p>
        </w:tc>
        <w:tc>
          <w:tcPr>
            <w:tcW w:w="4141" w:type="dxa"/>
            <w:vAlign w:val="center"/>
          </w:tcPr>
          <w:p w14:paraId="6E8C9EA7" w14:textId="1872D674" w:rsidR="00301D75" w:rsidRPr="00F94FB5" w:rsidRDefault="00F220B7" w:rsidP="00301D75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 w:rsidR="00301D75" w:rsidRPr="00301D75">
                <w:rPr>
                  <w:rStyle w:val="Lienhypertexte"/>
                  <w:sz w:val="20"/>
                  <w:szCs w:val="20"/>
                </w:rPr>
                <w:t>R2017_PARCOURS-DEROGATOIRES-LP.pdf</w:t>
              </w:r>
            </w:hyperlink>
          </w:p>
        </w:tc>
      </w:tr>
      <w:tr w:rsidR="00301D75" w14:paraId="20B8AD93" w14:textId="77777777" w:rsidTr="007A3961">
        <w:trPr>
          <w:trHeight w:val="624"/>
        </w:trPr>
        <w:tc>
          <w:tcPr>
            <w:tcW w:w="1951" w:type="dxa"/>
            <w:vAlign w:val="center"/>
          </w:tcPr>
          <w:p w14:paraId="189ABF3F" w14:textId="77777777" w:rsidR="00301D75" w:rsidRDefault="00301D75" w:rsidP="00301D75">
            <w:pPr>
              <w:pStyle w:val="Sansinterligne"/>
            </w:pPr>
            <w:r>
              <w:t>2016-2017</w:t>
            </w:r>
          </w:p>
        </w:tc>
        <w:tc>
          <w:tcPr>
            <w:tcW w:w="4394" w:type="dxa"/>
            <w:vAlign w:val="center"/>
          </w:tcPr>
          <w:p w14:paraId="03A7912F" w14:textId="79B784CC" w:rsidR="00301D75" w:rsidRDefault="00301D75" w:rsidP="00301D75">
            <w:pPr>
              <w:pStyle w:val="Sansinterligne"/>
            </w:pPr>
            <w:r>
              <w:t xml:space="preserve">Liste élèves </w:t>
            </w:r>
            <w:r w:rsidR="007A3961">
              <w:t>BTS</w:t>
            </w:r>
            <w:r>
              <w:t xml:space="preserve"> en parcours dérogatoire</w:t>
            </w:r>
          </w:p>
        </w:tc>
        <w:tc>
          <w:tcPr>
            <w:tcW w:w="4141" w:type="dxa"/>
            <w:vAlign w:val="center"/>
          </w:tcPr>
          <w:p w14:paraId="4E795B84" w14:textId="55598D4A" w:rsidR="00301D75" w:rsidRPr="00F94FB5" w:rsidRDefault="00F220B7" w:rsidP="00301D75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 w:rsidR="00301D75" w:rsidRPr="00301D75">
                <w:rPr>
                  <w:rStyle w:val="Lienhypertexte"/>
                  <w:sz w:val="20"/>
                  <w:szCs w:val="20"/>
                </w:rPr>
                <w:t>R2016_PARCOURS-DEROGATOIRES-BTS.pdf</w:t>
              </w:r>
            </w:hyperlink>
          </w:p>
        </w:tc>
      </w:tr>
      <w:tr w:rsidR="00301D75" w14:paraId="101A2491" w14:textId="77777777" w:rsidTr="007A3961">
        <w:trPr>
          <w:trHeight w:val="624"/>
        </w:trPr>
        <w:tc>
          <w:tcPr>
            <w:tcW w:w="1951" w:type="dxa"/>
            <w:vAlign w:val="center"/>
          </w:tcPr>
          <w:p w14:paraId="67E792FA" w14:textId="77777777" w:rsidR="00301D75" w:rsidRDefault="00301D75" w:rsidP="00301D75">
            <w:pPr>
              <w:pStyle w:val="Sansinterligne"/>
            </w:pPr>
            <w:r>
              <w:t>2016-2017</w:t>
            </w:r>
          </w:p>
        </w:tc>
        <w:tc>
          <w:tcPr>
            <w:tcW w:w="4394" w:type="dxa"/>
            <w:vAlign w:val="center"/>
          </w:tcPr>
          <w:p w14:paraId="39FE71F6" w14:textId="77777777" w:rsidR="00301D75" w:rsidRDefault="00301D75" w:rsidP="00301D75">
            <w:pPr>
              <w:pStyle w:val="Sansinterligne"/>
            </w:pPr>
            <w:r>
              <w:t>Liste élèves LP en parcours dérogatoire</w:t>
            </w:r>
          </w:p>
        </w:tc>
        <w:tc>
          <w:tcPr>
            <w:tcW w:w="4141" w:type="dxa"/>
            <w:vAlign w:val="center"/>
          </w:tcPr>
          <w:p w14:paraId="7166CED8" w14:textId="63779620" w:rsidR="00301D75" w:rsidRPr="00F94FB5" w:rsidRDefault="00F220B7" w:rsidP="00301D75">
            <w:pPr>
              <w:pStyle w:val="Sansinterligne"/>
              <w:rPr>
                <w:sz w:val="20"/>
                <w:szCs w:val="20"/>
              </w:rPr>
            </w:pPr>
            <w:hyperlink r:id="rId12" w:history="1">
              <w:r w:rsidR="00301D75" w:rsidRPr="00301D75">
                <w:rPr>
                  <w:rStyle w:val="Lienhypertexte"/>
                  <w:sz w:val="20"/>
                  <w:szCs w:val="20"/>
                </w:rPr>
                <w:t>R2016_PARCOURS-DEROGATOIRES-LP.pdf</w:t>
              </w:r>
            </w:hyperlink>
          </w:p>
        </w:tc>
      </w:tr>
      <w:tr w:rsidR="00301D75" w14:paraId="4B55A2C9" w14:textId="77777777" w:rsidTr="007A3961">
        <w:trPr>
          <w:trHeight w:val="624"/>
        </w:trPr>
        <w:tc>
          <w:tcPr>
            <w:tcW w:w="1951" w:type="dxa"/>
            <w:vAlign w:val="center"/>
          </w:tcPr>
          <w:p w14:paraId="55F977F6" w14:textId="77777777" w:rsidR="00301D75" w:rsidRDefault="00301D75" w:rsidP="00301D75">
            <w:pPr>
              <w:pStyle w:val="Sansinterligne"/>
            </w:pPr>
            <w:r>
              <w:t>2015-2016</w:t>
            </w:r>
          </w:p>
        </w:tc>
        <w:tc>
          <w:tcPr>
            <w:tcW w:w="4394" w:type="dxa"/>
            <w:vAlign w:val="center"/>
          </w:tcPr>
          <w:p w14:paraId="5E7BF56D" w14:textId="77777777" w:rsidR="00301D75" w:rsidRDefault="00301D75" w:rsidP="00301D75">
            <w:pPr>
              <w:pStyle w:val="Sansinterligne"/>
            </w:pPr>
            <w:r>
              <w:t>Liste élèves LP en parcours dérogatoire</w:t>
            </w:r>
          </w:p>
        </w:tc>
        <w:tc>
          <w:tcPr>
            <w:tcW w:w="4141" w:type="dxa"/>
            <w:vAlign w:val="center"/>
          </w:tcPr>
          <w:p w14:paraId="5483475D" w14:textId="5723C177" w:rsidR="00301D75" w:rsidRPr="00F94FB5" w:rsidRDefault="00F220B7" w:rsidP="00301D75">
            <w:pPr>
              <w:pStyle w:val="Sansinterligne"/>
              <w:rPr>
                <w:sz w:val="20"/>
                <w:szCs w:val="20"/>
              </w:rPr>
            </w:pPr>
            <w:hyperlink r:id="rId13" w:history="1">
              <w:r w:rsidR="00301D75" w:rsidRPr="00301D75">
                <w:rPr>
                  <w:rStyle w:val="Lienhypertexte"/>
                  <w:sz w:val="20"/>
                  <w:szCs w:val="20"/>
                </w:rPr>
                <w:t>R2015_PARCOURS-DEROGATOIRE-FRETAY.pdf</w:t>
              </w:r>
            </w:hyperlink>
          </w:p>
        </w:tc>
      </w:tr>
      <w:tr w:rsidR="00301D75" w14:paraId="58BE0610" w14:textId="77777777" w:rsidTr="007A3961">
        <w:trPr>
          <w:trHeight w:val="624"/>
        </w:trPr>
        <w:tc>
          <w:tcPr>
            <w:tcW w:w="1951" w:type="dxa"/>
            <w:vAlign w:val="center"/>
          </w:tcPr>
          <w:p w14:paraId="2F52D75B" w14:textId="77777777" w:rsidR="00301D75" w:rsidRDefault="00301D75" w:rsidP="00A94515">
            <w:pPr>
              <w:pStyle w:val="Sansinterligne"/>
            </w:pPr>
            <w:r>
              <w:t>2013-2014</w:t>
            </w:r>
          </w:p>
        </w:tc>
        <w:tc>
          <w:tcPr>
            <w:tcW w:w="4394" w:type="dxa"/>
            <w:vAlign w:val="center"/>
          </w:tcPr>
          <w:p w14:paraId="181C8BD6" w14:textId="77777777" w:rsidR="00301D75" w:rsidRDefault="00301D75" w:rsidP="00A94515">
            <w:pPr>
              <w:pStyle w:val="Sansinterligne"/>
            </w:pPr>
            <w:r>
              <w:t>Liste élèves LP en parcours dérogatoire</w:t>
            </w:r>
          </w:p>
        </w:tc>
        <w:tc>
          <w:tcPr>
            <w:tcW w:w="4141" w:type="dxa"/>
            <w:vAlign w:val="center"/>
          </w:tcPr>
          <w:p w14:paraId="1A2D590D" w14:textId="6837E8E1" w:rsidR="00301D75" w:rsidRPr="00F94FB5" w:rsidRDefault="00F220B7" w:rsidP="00A94515">
            <w:pPr>
              <w:pStyle w:val="Sansinterligne"/>
              <w:rPr>
                <w:sz w:val="20"/>
                <w:szCs w:val="20"/>
              </w:rPr>
            </w:pPr>
            <w:hyperlink r:id="rId14" w:history="1">
              <w:r w:rsidR="00301D75" w:rsidRPr="00301D75">
                <w:rPr>
                  <w:rStyle w:val="Lienhypertexte"/>
                  <w:sz w:val="20"/>
                  <w:szCs w:val="20"/>
                </w:rPr>
                <w:t>R2013_PARCOURS-DEROGATOIRES-LP.pdf</w:t>
              </w:r>
            </w:hyperlink>
            <w:bookmarkStart w:id="0" w:name="_GoBack"/>
            <w:bookmarkEnd w:id="0"/>
          </w:p>
        </w:tc>
      </w:tr>
      <w:tr w:rsidR="00301D75" w14:paraId="4DC0C082" w14:textId="77777777" w:rsidTr="00301D75">
        <w:trPr>
          <w:trHeight w:val="397"/>
        </w:trPr>
        <w:tc>
          <w:tcPr>
            <w:tcW w:w="1951" w:type="dxa"/>
            <w:vAlign w:val="center"/>
          </w:tcPr>
          <w:p w14:paraId="2CA305CE" w14:textId="77777777" w:rsidR="00301D75" w:rsidRDefault="00301D75" w:rsidP="00301D75">
            <w:pPr>
              <w:pStyle w:val="Sansinterligne"/>
            </w:pPr>
          </w:p>
        </w:tc>
        <w:tc>
          <w:tcPr>
            <w:tcW w:w="4394" w:type="dxa"/>
            <w:vAlign w:val="center"/>
          </w:tcPr>
          <w:p w14:paraId="052277FF" w14:textId="77777777" w:rsidR="00301D75" w:rsidRDefault="00301D75" w:rsidP="00301D75">
            <w:pPr>
              <w:pStyle w:val="Sansinterligne"/>
            </w:pPr>
          </w:p>
        </w:tc>
        <w:tc>
          <w:tcPr>
            <w:tcW w:w="4141" w:type="dxa"/>
            <w:vAlign w:val="center"/>
          </w:tcPr>
          <w:p w14:paraId="1662220B" w14:textId="77777777" w:rsidR="00301D75" w:rsidRPr="00F94FB5" w:rsidRDefault="00301D75" w:rsidP="00301D7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01D75" w14:paraId="27D1C590" w14:textId="77777777" w:rsidTr="00301D75">
        <w:trPr>
          <w:trHeight w:val="397"/>
        </w:trPr>
        <w:tc>
          <w:tcPr>
            <w:tcW w:w="1951" w:type="dxa"/>
            <w:vAlign w:val="center"/>
          </w:tcPr>
          <w:p w14:paraId="76A62420" w14:textId="77777777" w:rsidR="00301D75" w:rsidRDefault="00301D75" w:rsidP="00301D75">
            <w:pPr>
              <w:pStyle w:val="Sansinterligne"/>
            </w:pPr>
          </w:p>
        </w:tc>
        <w:tc>
          <w:tcPr>
            <w:tcW w:w="4394" w:type="dxa"/>
            <w:vAlign w:val="center"/>
          </w:tcPr>
          <w:p w14:paraId="5EC4C4DA" w14:textId="77777777" w:rsidR="00301D75" w:rsidRDefault="00301D75" w:rsidP="00301D75">
            <w:pPr>
              <w:pStyle w:val="Sansinterligne"/>
            </w:pPr>
          </w:p>
        </w:tc>
        <w:tc>
          <w:tcPr>
            <w:tcW w:w="4141" w:type="dxa"/>
            <w:vAlign w:val="center"/>
          </w:tcPr>
          <w:p w14:paraId="3DC0C852" w14:textId="77777777" w:rsidR="00301D75" w:rsidRPr="00F94FB5" w:rsidRDefault="00301D75" w:rsidP="00301D7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01D75" w14:paraId="7153F56A" w14:textId="77777777" w:rsidTr="00301D75">
        <w:trPr>
          <w:trHeight w:val="397"/>
        </w:trPr>
        <w:tc>
          <w:tcPr>
            <w:tcW w:w="1951" w:type="dxa"/>
            <w:vAlign w:val="center"/>
          </w:tcPr>
          <w:p w14:paraId="668E61A7" w14:textId="77777777" w:rsidR="00301D75" w:rsidRDefault="00301D75" w:rsidP="00301D75">
            <w:pPr>
              <w:pStyle w:val="Sansinterligne"/>
            </w:pPr>
          </w:p>
        </w:tc>
        <w:tc>
          <w:tcPr>
            <w:tcW w:w="4394" w:type="dxa"/>
            <w:vAlign w:val="center"/>
          </w:tcPr>
          <w:p w14:paraId="7F452359" w14:textId="77777777" w:rsidR="00301D75" w:rsidRDefault="00301D75" w:rsidP="00301D75">
            <w:pPr>
              <w:pStyle w:val="Sansinterligne"/>
            </w:pPr>
          </w:p>
        </w:tc>
        <w:tc>
          <w:tcPr>
            <w:tcW w:w="4141" w:type="dxa"/>
            <w:vAlign w:val="center"/>
          </w:tcPr>
          <w:p w14:paraId="1A6A0BD0" w14:textId="77777777" w:rsidR="00301D75" w:rsidRPr="00F94FB5" w:rsidRDefault="00301D75" w:rsidP="00301D7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01D75" w14:paraId="0AF5E9EC" w14:textId="77777777" w:rsidTr="00301D75">
        <w:trPr>
          <w:trHeight w:val="397"/>
        </w:trPr>
        <w:tc>
          <w:tcPr>
            <w:tcW w:w="1951" w:type="dxa"/>
            <w:vAlign w:val="center"/>
          </w:tcPr>
          <w:p w14:paraId="3CFACEF5" w14:textId="77777777" w:rsidR="00301D75" w:rsidRDefault="00301D75" w:rsidP="00301D75">
            <w:pPr>
              <w:pStyle w:val="Sansinterligne"/>
            </w:pPr>
          </w:p>
        </w:tc>
        <w:tc>
          <w:tcPr>
            <w:tcW w:w="4394" w:type="dxa"/>
            <w:vAlign w:val="center"/>
          </w:tcPr>
          <w:p w14:paraId="7CE252C2" w14:textId="77777777" w:rsidR="00301D75" w:rsidRDefault="00301D75" w:rsidP="00301D75">
            <w:pPr>
              <w:pStyle w:val="Sansinterligne"/>
            </w:pPr>
          </w:p>
        </w:tc>
        <w:tc>
          <w:tcPr>
            <w:tcW w:w="4141" w:type="dxa"/>
            <w:vAlign w:val="center"/>
          </w:tcPr>
          <w:p w14:paraId="118DE0CE" w14:textId="77777777" w:rsidR="00301D75" w:rsidRPr="00F94FB5" w:rsidRDefault="00301D75" w:rsidP="00301D7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01D75" w14:paraId="133F18B0" w14:textId="77777777" w:rsidTr="00301D75">
        <w:trPr>
          <w:trHeight w:val="397"/>
        </w:trPr>
        <w:tc>
          <w:tcPr>
            <w:tcW w:w="1951" w:type="dxa"/>
            <w:vAlign w:val="center"/>
          </w:tcPr>
          <w:p w14:paraId="171BC739" w14:textId="77777777" w:rsidR="00301D75" w:rsidRDefault="00301D75" w:rsidP="00301D75">
            <w:pPr>
              <w:pStyle w:val="Sansinterligne"/>
            </w:pPr>
          </w:p>
        </w:tc>
        <w:tc>
          <w:tcPr>
            <w:tcW w:w="4394" w:type="dxa"/>
            <w:vAlign w:val="center"/>
          </w:tcPr>
          <w:p w14:paraId="1FB689EF" w14:textId="77777777" w:rsidR="00301D75" w:rsidRDefault="00301D75" w:rsidP="00301D75">
            <w:pPr>
              <w:pStyle w:val="Sansinterligne"/>
            </w:pPr>
          </w:p>
        </w:tc>
        <w:tc>
          <w:tcPr>
            <w:tcW w:w="4141" w:type="dxa"/>
            <w:vAlign w:val="center"/>
          </w:tcPr>
          <w:p w14:paraId="38D66074" w14:textId="77777777" w:rsidR="00301D75" w:rsidRPr="00F94FB5" w:rsidRDefault="00301D75" w:rsidP="00301D7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01D75" w14:paraId="1C59FF41" w14:textId="77777777" w:rsidTr="00301D75">
        <w:trPr>
          <w:trHeight w:val="397"/>
        </w:trPr>
        <w:tc>
          <w:tcPr>
            <w:tcW w:w="1951" w:type="dxa"/>
            <w:vAlign w:val="center"/>
          </w:tcPr>
          <w:p w14:paraId="76A2C38B" w14:textId="77777777" w:rsidR="00301D75" w:rsidRDefault="00301D75" w:rsidP="00301D75">
            <w:pPr>
              <w:pStyle w:val="Sansinterligne"/>
            </w:pPr>
          </w:p>
        </w:tc>
        <w:tc>
          <w:tcPr>
            <w:tcW w:w="4394" w:type="dxa"/>
            <w:vAlign w:val="center"/>
          </w:tcPr>
          <w:p w14:paraId="5D34A0C2" w14:textId="77777777" w:rsidR="00301D75" w:rsidRDefault="00301D75" w:rsidP="00301D75">
            <w:pPr>
              <w:pStyle w:val="Sansinterligne"/>
            </w:pPr>
          </w:p>
        </w:tc>
        <w:tc>
          <w:tcPr>
            <w:tcW w:w="4141" w:type="dxa"/>
            <w:vAlign w:val="center"/>
          </w:tcPr>
          <w:p w14:paraId="470816A8" w14:textId="77777777" w:rsidR="00301D75" w:rsidRPr="00F94FB5" w:rsidRDefault="00301D75" w:rsidP="00301D7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01D75" w14:paraId="0008E916" w14:textId="77777777" w:rsidTr="00301D75">
        <w:trPr>
          <w:trHeight w:val="397"/>
        </w:trPr>
        <w:tc>
          <w:tcPr>
            <w:tcW w:w="1951" w:type="dxa"/>
            <w:vAlign w:val="center"/>
          </w:tcPr>
          <w:p w14:paraId="43A21A62" w14:textId="77777777" w:rsidR="00301D75" w:rsidRDefault="00301D75" w:rsidP="00301D75">
            <w:pPr>
              <w:pStyle w:val="Sansinterligne"/>
            </w:pPr>
          </w:p>
        </w:tc>
        <w:tc>
          <w:tcPr>
            <w:tcW w:w="4394" w:type="dxa"/>
            <w:vAlign w:val="center"/>
          </w:tcPr>
          <w:p w14:paraId="3CDAFD2A" w14:textId="77777777" w:rsidR="00301D75" w:rsidRDefault="00301D75" w:rsidP="00301D75">
            <w:pPr>
              <w:pStyle w:val="Sansinterligne"/>
            </w:pPr>
          </w:p>
        </w:tc>
        <w:tc>
          <w:tcPr>
            <w:tcW w:w="4141" w:type="dxa"/>
            <w:vAlign w:val="center"/>
          </w:tcPr>
          <w:p w14:paraId="382F0CC0" w14:textId="77777777" w:rsidR="00301D75" w:rsidRPr="00F94FB5" w:rsidRDefault="00301D75" w:rsidP="00301D7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01D75" w14:paraId="48249209" w14:textId="77777777" w:rsidTr="00301D75">
        <w:trPr>
          <w:trHeight w:val="397"/>
        </w:trPr>
        <w:tc>
          <w:tcPr>
            <w:tcW w:w="1951" w:type="dxa"/>
            <w:vAlign w:val="center"/>
          </w:tcPr>
          <w:p w14:paraId="70E2A178" w14:textId="77777777" w:rsidR="00301D75" w:rsidRDefault="00301D75" w:rsidP="00301D75">
            <w:pPr>
              <w:pStyle w:val="Sansinterligne"/>
            </w:pPr>
          </w:p>
        </w:tc>
        <w:tc>
          <w:tcPr>
            <w:tcW w:w="4394" w:type="dxa"/>
            <w:vAlign w:val="center"/>
          </w:tcPr>
          <w:p w14:paraId="41596671" w14:textId="77777777" w:rsidR="00301D75" w:rsidRDefault="00301D75" w:rsidP="00301D75">
            <w:pPr>
              <w:pStyle w:val="Sansinterligne"/>
            </w:pPr>
          </w:p>
        </w:tc>
        <w:tc>
          <w:tcPr>
            <w:tcW w:w="4141" w:type="dxa"/>
            <w:vAlign w:val="center"/>
          </w:tcPr>
          <w:p w14:paraId="1DBBC941" w14:textId="77777777" w:rsidR="00301D75" w:rsidRPr="00F94FB5" w:rsidRDefault="00301D75" w:rsidP="00301D7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01D75" w14:paraId="5055C51C" w14:textId="77777777" w:rsidTr="00301D75">
        <w:trPr>
          <w:trHeight w:val="397"/>
        </w:trPr>
        <w:tc>
          <w:tcPr>
            <w:tcW w:w="1951" w:type="dxa"/>
            <w:vAlign w:val="center"/>
          </w:tcPr>
          <w:p w14:paraId="3E0351CA" w14:textId="77777777" w:rsidR="00301D75" w:rsidRDefault="00301D75" w:rsidP="00301D75">
            <w:pPr>
              <w:pStyle w:val="Sansinterligne"/>
            </w:pPr>
          </w:p>
        </w:tc>
        <w:tc>
          <w:tcPr>
            <w:tcW w:w="4394" w:type="dxa"/>
            <w:vAlign w:val="center"/>
          </w:tcPr>
          <w:p w14:paraId="20658927" w14:textId="77777777" w:rsidR="00301D75" w:rsidRDefault="00301D75" w:rsidP="00301D75">
            <w:pPr>
              <w:pStyle w:val="Sansinterligne"/>
            </w:pPr>
          </w:p>
        </w:tc>
        <w:tc>
          <w:tcPr>
            <w:tcW w:w="4141" w:type="dxa"/>
            <w:vAlign w:val="center"/>
          </w:tcPr>
          <w:p w14:paraId="724B5DAE" w14:textId="77777777" w:rsidR="00301D75" w:rsidRPr="00F94FB5" w:rsidRDefault="00301D75" w:rsidP="00301D7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01D75" w14:paraId="66F6437A" w14:textId="77777777" w:rsidTr="00301D75">
        <w:trPr>
          <w:trHeight w:val="397"/>
        </w:trPr>
        <w:tc>
          <w:tcPr>
            <w:tcW w:w="1951" w:type="dxa"/>
            <w:vAlign w:val="center"/>
          </w:tcPr>
          <w:p w14:paraId="0577A867" w14:textId="77777777" w:rsidR="00301D75" w:rsidRDefault="00301D75" w:rsidP="00301D75">
            <w:pPr>
              <w:pStyle w:val="Sansinterligne"/>
            </w:pPr>
          </w:p>
        </w:tc>
        <w:tc>
          <w:tcPr>
            <w:tcW w:w="4394" w:type="dxa"/>
            <w:vAlign w:val="center"/>
          </w:tcPr>
          <w:p w14:paraId="5A843A1A" w14:textId="77777777" w:rsidR="00301D75" w:rsidRDefault="00301D75" w:rsidP="00301D75">
            <w:pPr>
              <w:pStyle w:val="Sansinterligne"/>
            </w:pPr>
          </w:p>
        </w:tc>
        <w:tc>
          <w:tcPr>
            <w:tcW w:w="4141" w:type="dxa"/>
            <w:vAlign w:val="center"/>
          </w:tcPr>
          <w:p w14:paraId="1DB5EA9D" w14:textId="77777777" w:rsidR="00301D75" w:rsidRPr="00F94FB5" w:rsidRDefault="00301D75" w:rsidP="00301D7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01D75" w14:paraId="4402A7F7" w14:textId="77777777" w:rsidTr="00301D75">
        <w:trPr>
          <w:trHeight w:val="397"/>
        </w:trPr>
        <w:tc>
          <w:tcPr>
            <w:tcW w:w="1951" w:type="dxa"/>
            <w:vAlign w:val="center"/>
          </w:tcPr>
          <w:p w14:paraId="1087933D" w14:textId="77777777" w:rsidR="00301D75" w:rsidRDefault="00301D75" w:rsidP="00301D75">
            <w:pPr>
              <w:pStyle w:val="Sansinterligne"/>
            </w:pPr>
          </w:p>
        </w:tc>
        <w:tc>
          <w:tcPr>
            <w:tcW w:w="4394" w:type="dxa"/>
            <w:vAlign w:val="center"/>
          </w:tcPr>
          <w:p w14:paraId="3C283E90" w14:textId="77777777" w:rsidR="00301D75" w:rsidRDefault="00301D75" w:rsidP="00301D75">
            <w:pPr>
              <w:pStyle w:val="Sansinterligne"/>
            </w:pPr>
          </w:p>
        </w:tc>
        <w:tc>
          <w:tcPr>
            <w:tcW w:w="4141" w:type="dxa"/>
            <w:vAlign w:val="center"/>
          </w:tcPr>
          <w:p w14:paraId="6EF4E503" w14:textId="77777777" w:rsidR="00301D75" w:rsidRPr="00F94FB5" w:rsidRDefault="00301D75" w:rsidP="00301D7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01D75" w14:paraId="323FD603" w14:textId="77777777" w:rsidTr="00301D75">
        <w:trPr>
          <w:trHeight w:val="397"/>
        </w:trPr>
        <w:tc>
          <w:tcPr>
            <w:tcW w:w="1951" w:type="dxa"/>
            <w:vAlign w:val="center"/>
          </w:tcPr>
          <w:p w14:paraId="34F27C95" w14:textId="77777777" w:rsidR="00301D75" w:rsidRDefault="00301D75" w:rsidP="00301D75">
            <w:pPr>
              <w:pStyle w:val="Sansinterligne"/>
            </w:pPr>
          </w:p>
        </w:tc>
        <w:tc>
          <w:tcPr>
            <w:tcW w:w="4394" w:type="dxa"/>
            <w:vAlign w:val="center"/>
          </w:tcPr>
          <w:p w14:paraId="55A22F67" w14:textId="77777777" w:rsidR="00301D75" w:rsidRDefault="00301D75" w:rsidP="00301D75">
            <w:pPr>
              <w:pStyle w:val="Sansinterligne"/>
            </w:pPr>
          </w:p>
        </w:tc>
        <w:tc>
          <w:tcPr>
            <w:tcW w:w="4141" w:type="dxa"/>
            <w:vAlign w:val="center"/>
          </w:tcPr>
          <w:p w14:paraId="4A016300" w14:textId="77777777" w:rsidR="00301D75" w:rsidRPr="00F94FB5" w:rsidRDefault="00301D75" w:rsidP="00301D75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301D75" w14:paraId="152B73C4" w14:textId="77777777" w:rsidTr="00301D75">
        <w:trPr>
          <w:trHeight w:val="397"/>
        </w:trPr>
        <w:tc>
          <w:tcPr>
            <w:tcW w:w="1951" w:type="dxa"/>
            <w:vAlign w:val="center"/>
          </w:tcPr>
          <w:p w14:paraId="4C803897" w14:textId="77777777" w:rsidR="00301D75" w:rsidRDefault="00301D75" w:rsidP="00301D75">
            <w:pPr>
              <w:pStyle w:val="Sansinterligne"/>
            </w:pPr>
          </w:p>
        </w:tc>
        <w:tc>
          <w:tcPr>
            <w:tcW w:w="4394" w:type="dxa"/>
            <w:vAlign w:val="center"/>
          </w:tcPr>
          <w:p w14:paraId="6E07E7E6" w14:textId="77777777" w:rsidR="00301D75" w:rsidRDefault="00301D75" w:rsidP="00301D75">
            <w:pPr>
              <w:pStyle w:val="Sansinterligne"/>
            </w:pPr>
          </w:p>
        </w:tc>
        <w:tc>
          <w:tcPr>
            <w:tcW w:w="4141" w:type="dxa"/>
            <w:vAlign w:val="center"/>
          </w:tcPr>
          <w:p w14:paraId="405843BD" w14:textId="77777777" w:rsidR="00301D75" w:rsidRPr="00F94FB5" w:rsidRDefault="00301D75" w:rsidP="00301D75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3F04F255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5"/>
      <w:footerReference w:type="default" r:id="rId16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A842D" w14:textId="77777777" w:rsidR="00F220B7" w:rsidRDefault="00F220B7" w:rsidP="0066285F">
      <w:pPr>
        <w:spacing w:after="0" w:line="240" w:lineRule="auto"/>
      </w:pPr>
      <w:r>
        <w:separator/>
      </w:r>
    </w:p>
  </w:endnote>
  <w:endnote w:type="continuationSeparator" w:id="0">
    <w:p w14:paraId="76981B2C" w14:textId="77777777" w:rsidR="00F220B7" w:rsidRDefault="00F220B7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557F6" w14:textId="050F01F0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35039A">
      <w:rPr>
        <w:i/>
        <w:noProof/>
        <w:sz w:val="20"/>
      </w:rPr>
      <w:t>C0203_02_ENREGISTREMENTS.Docx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F220B7">
      <w:fldChar w:fldCharType="begin"/>
    </w:r>
    <w:r w:rsidR="00F220B7">
      <w:instrText xml:space="preserve"> NUMPAGES   \* MERGEFORMAT </w:instrText>
    </w:r>
    <w:r w:rsidR="00F220B7">
      <w:fldChar w:fldCharType="separate"/>
    </w:r>
    <w:r w:rsidR="0001336E">
      <w:rPr>
        <w:noProof/>
      </w:rPr>
      <w:t>1</w:t>
    </w:r>
    <w:r w:rsidR="00F220B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B8064" w14:textId="77777777" w:rsidR="00F220B7" w:rsidRDefault="00F220B7" w:rsidP="0066285F">
      <w:pPr>
        <w:spacing w:after="0" w:line="240" w:lineRule="auto"/>
      </w:pPr>
      <w:r>
        <w:separator/>
      </w:r>
    </w:p>
  </w:footnote>
  <w:footnote w:type="continuationSeparator" w:id="0">
    <w:p w14:paraId="7398ABD2" w14:textId="77777777" w:rsidR="00F220B7" w:rsidRDefault="00F220B7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0C3719E8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7A77AED8" w14:textId="02BEFA8E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35039A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35039A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7B9605" w14:textId="304A182D" w:rsidR="0066569C" w:rsidRPr="0091483F" w:rsidRDefault="0066569C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 w:rsidRPr="0091483F">
            <w:rPr>
              <w:b/>
              <w:sz w:val="24"/>
            </w:rPr>
            <w:fldChar w:fldCharType="begin"/>
          </w:r>
          <w:r w:rsidRPr="0091483F">
            <w:rPr>
              <w:b/>
              <w:sz w:val="24"/>
            </w:rPr>
            <w:instrText xml:space="preserve"> DOCPROPERTY  Référence  \* MERGEFORMAT </w:instrText>
          </w:r>
          <w:r w:rsidRPr="0091483F">
            <w:rPr>
              <w:b/>
              <w:sz w:val="24"/>
            </w:rPr>
            <w:fldChar w:fldCharType="separate"/>
          </w:r>
          <w:r w:rsidR="0035039A">
            <w:rPr>
              <w:b/>
              <w:sz w:val="24"/>
            </w:rPr>
            <w:t>C0203_02</w:t>
          </w:r>
          <w:r w:rsidRPr="0091483F">
            <w:rPr>
              <w:b/>
              <w:sz w:val="24"/>
            </w:rPr>
            <w:fldChar w:fldCharType="end"/>
          </w:r>
        </w:p>
      </w:tc>
    </w:tr>
  </w:tbl>
  <w:p w14:paraId="38E995D3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7367B"/>
    <w:rsid w:val="0001336E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7367B"/>
    <w:rsid w:val="00180A12"/>
    <w:rsid w:val="001D19B2"/>
    <w:rsid w:val="001F2AB5"/>
    <w:rsid w:val="00231E61"/>
    <w:rsid w:val="00254030"/>
    <w:rsid w:val="0028563F"/>
    <w:rsid w:val="002B59B4"/>
    <w:rsid w:val="00301D75"/>
    <w:rsid w:val="0032401A"/>
    <w:rsid w:val="0034416E"/>
    <w:rsid w:val="003464A5"/>
    <w:rsid w:val="0035039A"/>
    <w:rsid w:val="00364DD4"/>
    <w:rsid w:val="003E3718"/>
    <w:rsid w:val="003E66FC"/>
    <w:rsid w:val="003E687D"/>
    <w:rsid w:val="003F320F"/>
    <w:rsid w:val="003F503C"/>
    <w:rsid w:val="00450EDF"/>
    <w:rsid w:val="0046645C"/>
    <w:rsid w:val="004A02A4"/>
    <w:rsid w:val="004A380E"/>
    <w:rsid w:val="004C6AA4"/>
    <w:rsid w:val="004C6DBB"/>
    <w:rsid w:val="004F19C7"/>
    <w:rsid w:val="00502A25"/>
    <w:rsid w:val="00535EB7"/>
    <w:rsid w:val="00540468"/>
    <w:rsid w:val="00573515"/>
    <w:rsid w:val="00590C14"/>
    <w:rsid w:val="005A7AB7"/>
    <w:rsid w:val="005B4A52"/>
    <w:rsid w:val="005C40FE"/>
    <w:rsid w:val="005D155A"/>
    <w:rsid w:val="005E1381"/>
    <w:rsid w:val="005F55B5"/>
    <w:rsid w:val="005F5C92"/>
    <w:rsid w:val="00622FBC"/>
    <w:rsid w:val="006336CA"/>
    <w:rsid w:val="00656FEC"/>
    <w:rsid w:val="0066285F"/>
    <w:rsid w:val="0066569C"/>
    <w:rsid w:val="00674EAA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A3179"/>
    <w:rsid w:val="007A3961"/>
    <w:rsid w:val="007B7BB2"/>
    <w:rsid w:val="00806DC8"/>
    <w:rsid w:val="00815AA7"/>
    <w:rsid w:val="008244E0"/>
    <w:rsid w:val="00881FA9"/>
    <w:rsid w:val="00884DB1"/>
    <w:rsid w:val="008A525C"/>
    <w:rsid w:val="008A554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03642"/>
    <w:rsid w:val="00A11C7F"/>
    <w:rsid w:val="00A13D7B"/>
    <w:rsid w:val="00A157FB"/>
    <w:rsid w:val="00A31DD6"/>
    <w:rsid w:val="00A60BA1"/>
    <w:rsid w:val="00A6652D"/>
    <w:rsid w:val="00A714C7"/>
    <w:rsid w:val="00A94515"/>
    <w:rsid w:val="00AA1480"/>
    <w:rsid w:val="00AA3C23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D1998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C62D1"/>
    <w:rsid w:val="00EE39F2"/>
    <w:rsid w:val="00EF6BAD"/>
    <w:rsid w:val="00F059D9"/>
    <w:rsid w:val="00F0665D"/>
    <w:rsid w:val="00F07183"/>
    <w:rsid w:val="00F220B7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0DA49"/>
  <w15:docId w15:val="{66D816D5-6FC7-4D25-8755-A631A785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57351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73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01/R2015_PARCOURS-DEROGATOIRE-FRETAY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01/R2016_PARCOURS-DEROGATOIRES-LP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1/R2016_PARCOURS-DEROGATOIRES-BTS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01/R2017_PARCOURS-DEROGATOIRES-LP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1/R2018_PARCOURS-DEROGATOIRES_LP.pdf" TargetMode="External"/><Relationship Id="rId14" Type="http://schemas.openxmlformats.org/officeDocument/2006/relationships/hyperlink" Target="01/R2013_PARCOURS-DEROGATOIRES-LP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8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C0203_02</vt:lpstr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C0203_02</dc:title>
  <dc:subject>V1.00-01/2015</dc:subject>
  <dc:creator>JMP</dc:creator>
  <cp:keywords>Qualité;LDM</cp:keywords>
  <cp:lastModifiedBy>Jean Marc PASTY</cp:lastModifiedBy>
  <cp:revision>7</cp:revision>
  <cp:lastPrinted>2019-06-17T08:00:00Z</cp:lastPrinted>
  <dcterms:created xsi:type="dcterms:W3CDTF">2019-06-09T16:01:00Z</dcterms:created>
  <dcterms:modified xsi:type="dcterms:W3CDTF">2019-06-17T08:00:00Z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C0203_02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</Properties>
</file>