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4AFCFF36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6DF15B76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57F16DE" wp14:editId="179D13A6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F4EC20A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B76E35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0078859" wp14:editId="3C0664EC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E30A0AC" w14:textId="77777777" w:rsidTr="005C40FE">
        <w:trPr>
          <w:trHeight w:val="567"/>
        </w:trPr>
        <w:tc>
          <w:tcPr>
            <w:tcW w:w="1984" w:type="dxa"/>
            <w:vMerge/>
          </w:tcPr>
          <w:p w14:paraId="66D79CD9" w14:textId="77777777" w:rsidR="0034416E" w:rsidRDefault="0034416E" w:rsidP="00F94E80"/>
        </w:tc>
        <w:tc>
          <w:tcPr>
            <w:tcW w:w="5953" w:type="dxa"/>
            <w:vAlign w:val="center"/>
          </w:tcPr>
          <w:p w14:paraId="78A90FB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8CBD17F" w14:textId="4297325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1E26C1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18A8F940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0AE6A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1B8000BC" w14:textId="77777777" w:rsidR="00771297" w:rsidRPr="00A6652D" w:rsidRDefault="00494A09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9D6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A079D6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59D8CF68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ED4A2" w14:textId="127C0D2A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1E26C1">
              <w:rPr>
                <w:b/>
                <w:color w:val="FF0000"/>
                <w:sz w:val="32"/>
                <w:szCs w:val="32"/>
              </w:rPr>
              <w:t>10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7E01029" w14:textId="77777777" w:rsidR="00BF218B" w:rsidRPr="00EE1209" w:rsidRDefault="00A079D6" w:rsidP="00EE1209">
            <w:pPr>
              <w:pStyle w:val="Sansinterligne"/>
              <w:rPr>
                <w:i/>
                <w:iCs/>
              </w:rPr>
            </w:pPr>
            <w:proofErr w:type="gramStart"/>
            <w:r w:rsidRPr="00A079D6">
              <w:rPr>
                <w:i/>
                <w:iCs/>
              </w:rPr>
              <w:t>Des  professeurs</w:t>
            </w:r>
            <w:proofErr w:type="gramEnd"/>
            <w:r w:rsidRPr="00A079D6">
              <w:rPr>
                <w:i/>
                <w:iCs/>
              </w:rPr>
              <w:t xml:space="preserve"> référents sont désignés parmi les professeurs d'enseignement général et professionnel pour assurer le suivi des élèves durant leurs stages. </w:t>
            </w:r>
          </w:p>
        </w:tc>
      </w:tr>
    </w:tbl>
    <w:p w14:paraId="6D99B2CD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C6D6380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2BF75A67" w14:textId="77777777" w:rsidTr="00223CFF">
        <w:tc>
          <w:tcPr>
            <w:tcW w:w="1701" w:type="dxa"/>
            <w:shd w:val="clear" w:color="auto" w:fill="C6D9F1" w:themeFill="text2" w:themeFillTint="33"/>
          </w:tcPr>
          <w:p w14:paraId="4B8EF73F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46B00C3F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6AD296FD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D5A04E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53E9E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4002A6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195" w:type="dxa"/>
            <w:vAlign w:val="center"/>
          </w:tcPr>
          <w:p w14:paraId="4BB2970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C9490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17BAFD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15D0B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CF45E0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E051E1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6037AB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E88A5C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B4C026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4E8B3A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55FDE5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9E1EA8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AF0047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BCFBC6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E42019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544B0F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746A25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83C5C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7C782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119CF2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62BD47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1A0E52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46711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56DD32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14B524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FEA2D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48313A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396E6B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F1D883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0E9DD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5BA8A5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05A234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D07C49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C13C1A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1CB178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75273C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1307C0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FB577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F845A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B94335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F82622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6935E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056608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CC1995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23B1C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18559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D46BC3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B01C4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83A429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B8640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9791E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FC5899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83D0A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D58F1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4E2345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4FDBDB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5653CA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8D7EA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6DF41D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DECCE5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0B38F4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E56ED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641766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869540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BC9198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183D7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8D91DC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C58D4E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6EB974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1621D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7FAC59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A79FC2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4CB520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9119CD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71E274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AD4A7C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B355B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793C8A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3BC1FC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1B1BF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20D697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17CF4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B869BD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61679A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744D12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98B64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A78C7E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69946A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139345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A68D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94C99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A07320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16ED9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B00D32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86D68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EE1BF6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579C17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9B0FA4C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49E4F" w14:textId="77777777" w:rsidR="00494A09" w:rsidRDefault="00494A09" w:rsidP="0066285F">
      <w:pPr>
        <w:spacing w:after="0" w:line="240" w:lineRule="auto"/>
      </w:pPr>
      <w:r>
        <w:separator/>
      </w:r>
    </w:p>
  </w:endnote>
  <w:endnote w:type="continuationSeparator" w:id="0">
    <w:p w14:paraId="7EC1037E" w14:textId="77777777" w:rsidR="00494A09" w:rsidRDefault="00494A09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20864" w14:textId="3CAF60B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1E26C1">
      <w:rPr>
        <w:i/>
        <w:noProof/>
        <w:sz w:val="20"/>
      </w:rPr>
      <w:t>C0310_01_ENREGISTREMENTS.Docx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494A09">
      <w:fldChar w:fldCharType="begin"/>
    </w:r>
    <w:r w:rsidR="00494A09">
      <w:instrText xml:space="preserve"> NUMPAGES   \* MERGEFORMAT </w:instrText>
    </w:r>
    <w:r w:rsidR="00494A09">
      <w:fldChar w:fldCharType="separate"/>
    </w:r>
    <w:r w:rsidR="0001336E">
      <w:rPr>
        <w:noProof/>
      </w:rPr>
      <w:t>1</w:t>
    </w:r>
    <w:r w:rsidR="00494A0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B02B9" w14:textId="77777777" w:rsidR="00494A09" w:rsidRDefault="00494A09" w:rsidP="0066285F">
      <w:pPr>
        <w:spacing w:after="0" w:line="240" w:lineRule="auto"/>
      </w:pPr>
      <w:r>
        <w:separator/>
      </w:r>
    </w:p>
  </w:footnote>
  <w:footnote w:type="continuationSeparator" w:id="0">
    <w:p w14:paraId="69FAE7BA" w14:textId="77777777" w:rsidR="00494A09" w:rsidRDefault="00494A09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C146EE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71754BD3" w14:textId="4841FB96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1E26C1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1E26C1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EADC5B" w14:textId="641FB320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1E26C1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1E26C1">
            <w:rPr>
              <w:b/>
              <w:sz w:val="24"/>
            </w:rPr>
            <w:t>10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1E26C1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76EF06E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7BF1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E26C1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94A09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B7BF1"/>
    <w:rsid w:val="009C01DD"/>
    <w:rsid w:val="009C6B2E"/>
    <w:rsid w:val="009E71D9"/>
    <w:rsid w:val="00A079D6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2A37D"/>
  <w15:docId w15:val="{9ABC418A-F005-4EC9-BD76-3E242584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85</Words>
  <Characters>569</Characters>
  <Application>Microsoft Office Word</Application>
  <DocSecurity>0</DocSecurity>
  <Lines>284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C0310_01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C0310_01</dc:title>
  <dc:subject>V1.00-01/2015</dc:subject>
  <dc:creator>JMP</dc:creator>
  <cp:keywords>Qualité;LDM</cp:keywords>
  <cp:lastModifiedBy>Jean Marc PASTY</cp:lastModifiedBy>
  <cp:revision>4</cp:revision>
  <cp:lastPrinted>2019-06-10T20:26:00Z</cp:lastPrinted>
  <dcterms:created xsi:type="dcterms:W3CDTF">2019-06-10T20:25:00Z</dcterms:created>
  <dcterms:modified xsi:type="dcterms:W3CDTF">2019-06-10T20:26:00Z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10</vt:lpwstr>
  </property>
  <property fmtid="{D5CDD505-2E9C-101B-9397-08002B2CF9AE}" pid="8" name="ID">
    <vt:lpwstr>01</vt:lpwstr>
  </property>
</Properties>
</file>