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7F9FD341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723153D4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3242465" wp14:editId="4C951E64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6969F13C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20588981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FBBCB28" wp14:editId="326D756E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15B1D3C5" w14:textId="77777777" w:rsidTr="005C40FE">
        <w:trPr>
          <w:trHeight w:val="567"/>
        </w:trPr>
        <w:tc>
          <w:tcPr>
            <w:tcW w:w="1984" w:type="dxa"/>
            <w:vMerge/>
          </w:tcPr>
          <w:p w14:paraId="31786A10" w14:textId="77777777" w:rsidR="0034416E" w:rsidRDefault="0034416E" w:rsidP="00F94E80"/>
        </w:tc>
        <w:tc>
          <w:tcPr>
            <w:tcW w:w="5953" w:type="dxa"/>
            <w:vAlign w:val="center"/>
          </w:tcPr>
          <w:p w14:paraId="7389AE9E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03FCD631" w14:textId="3B20892C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B93451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2F267E60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15E85C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7D7FE94F" w14:textId="77777777" w:rsidR="00771297" w:rsidRPr="00A6652D" w:rsidRDefault="007923FD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451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B9345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32F575F4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AFA52" w14:textId="61115768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B93451">
              <w:rPr>
                <w:b/>
                <w:color w:val="FF0000"/>
                <w:sz w:val="32"/>
                <w:szCs w:val="32"/>
              </w:rPr>
              <w:t>04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6FF206A2" w14:textId="77777777" w:rsidR="00BF218B" w:rsidRPr="00EE1209" w:rsidRDefault="00B93451" w:rsidP="00EE1209">
            <w:pPr>
              <w:pStyle w:val="Sansinterligne"/>
              <w:rPr>
                <w:i/>
                <w:iCs/>
              </w:rPr>
            </w:pPr>
            <w:r w:rsidRPr="00B93451">
              <w:rPr>
                <w:i/>
                <w:iCs/>
              </w:rPr>
              <w:t xml:space="preserve">L'établissement assure la formation à la sécurité des élèves entrant en formation (à quelque niveau que </w:t>
            </w:r>
            <w:proofErr w:type="spellStart"/>
            <w:r w:rsidRPr="00B93451">
              <w:rPr>
                <w:i/>
                <w:iCs/>
              </w:rPr>
              <w:t>se</w:t>
            </w:r>
            <w:proofErr w:type="spellEnd"/>
            <w:r w:rsidRPr="00B93451">
              <w:rPr>
                <w:i/>
                <w:iCs/>
              </w:rPr>
              <w:t xml:space="preserve"> soit) et son évaluation. Un livret de suivi individuel est tenu à jour pour assurer </w:t>
            </w:r>
            <w:proofErr w:type="gramStart"/>
            <w:r w:rsidRPr="00B93451">
              <w:rPr>
                <w:i/>
                <w:iCs/>
              </w:rPr>
              <w:t>la  traçabilité</w:t>
            </w:r>
            <w:proofErr w:type="gramEnd"/>
            <w:r w:rsidRPr="00B93451">
              <w:rPr>
                <w:i/>
                <w:iCs/>
              </w:rPr>
              <w:t xml:space="preserve"> de la formation</w:t>
            </w:r>
            <w:r>
              <w:rPr>
                <w:i/>
                <w:iCs/>
              </w:rPr>
              <w:t>.</w:t>
            </w:r>
          </w:p>
        </w:tc>
      </w:tr>
    </w:tbl>
    <w:p w14:paraId="0DBAEA49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  <w:bookmarkStart w:id="0" w:name="_GoBack"/>
      <w:bookmarkEnd w:id="0"/>
    </w:p>
    <w:p w14:paraId="56BAA16C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1A8C1B60" w14:textId="77777777" w:rsidTr="00223CFF">
        <w:tc>
          <w:tcPr>
            <w:tcW w:w="1701" w:type="dxa"/>
            <w:shd w:val="clear" w:color="auto" w:fill="C6D9F1" w:themeFill="text2" w:themeFillTint="33"/>
          </w:tcPr>
          <w:p w14:paraId="50CFA132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4867E9C2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557F9536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3E00902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C02F4C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875A4B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43D480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890E9F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6A6113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BEE380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CE92DD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374F6B7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A6BDC6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6F24B8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8496A0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651B9F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929AD7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EF05FA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69391E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4885EC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85716A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00D2F8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4E4471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E07C9E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EA7CF5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6C9B2B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2D9F13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C22CBD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BD9BDF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B58BFA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6BC981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12DC9C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DF401F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4FCB71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E092DC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1E9316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4A3218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149F50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D4A2E9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2CB6BD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A1986F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05AF12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BE1DC4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AF54B3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0F5538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E931B6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C8EBCF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5E4B5A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F5463C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385F7A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57BB53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C64149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218E4D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00FCF8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999CD4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5B2AEC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6761CB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C37DBE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5FD690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DC533A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2E7A02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AF695F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0E3C9E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458F2B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15A6E6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549060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D7A353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D3DA04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364786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06BCF0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2F2F21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7F9422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03A109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E9C54E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E7274D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726D86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06BE18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5B6FE1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83D6A6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99232B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84937C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BEE460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F0262B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00AD98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8B16D3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9B736F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4C54C3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C69A1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B48560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1183A2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97BF72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05EB42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5116FD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8FC7A0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8E1253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1FE6F4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C324D4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0CC7CF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FE291C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5071AE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8FFF2A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E0CADC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774C06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5C9FA259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9"/>
      <w:footerReference w:type="default" r:id="rId10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D804B" w14:textId="77777777" w:rsidR="007923FD" w:rsidRDefault="007923FD" w:rsidP="0066285F">
      <w:pPr>
        <w:spacing w:after="0" w:line="240" w:lineRule="auto"/>
      </w:pPr>
      <w:r>
        <w:separator/>
      </w:r>
    </w:p>
  </w:endnote>
  <w:endnote w:type="continuationSeparator" w:id="0">
    <w:p w14:paraId="264FF66D" w14:textId="77777777" w:rsidR="007923FD" w:rsidRDefault="007923FD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5BEBF" w14:textId="647F5650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B93451">
      <w:rPr>
        <w:i/>
        <w:noProof/>
        <w:sz w:val="20"/>
      </w:rPr>
      <w:t>C0404_01_ENREGISTREMENTS.Docx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7923FD">
      <w:fldChar w:fldCharType="begin"/>
    </w:r>
    <w:r w:rsidR="007923FD">
      <w:instrText xml:space="preserve"> NUMPAGES   \* MERGEFORMAT </w:instrText>
    </w:r>
    <w:r w:rsidR="007923FD">
      <w:fldChar w:fldCharType="separate"/>
    </w:r>
    <w:r w:rsidR="0001336E">
      <w:rPr>
        <w:noProof/>
      </w:rPr>
      <w:t>1</w:t>
    </w:r>
    <w:r w:rsidR="007923F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A1676" w14:textId="77777777" w:rsidR="007923FD" w:rsidRDefault="007923FD" w:rsidP="0066285F">
      <w:pPr>
        <w:spacing w:after="0" w:line="240" w:lineRule="auto"/>
      </w:pPr>
      <w:r>
        <w:separator/>
      </w:r>
    </w:p>
  </w:footnote>
  <w:footnote w:type="continuationSeparator" w:id="0">
    <w:p w14:paraId="79A6B84F" w14:textId="77777777" w:rsidR="007923FD" w:rsidRDefault="007923FD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68DCA4D5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2EBBFBC1" w14:textId="54CFB287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B93451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B93451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B5E344" w14:textId="081C2496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B93451">
            <w:rPr>
              <w:b/>
              <w:sz w:val="24"/>
            </w:rPr>
            <w:t>C04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B93451">
            <w:rPr>
              <w:b/>
              <w:sz w:val="24"/>
            </w:rPr>
            <w:t>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B93451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73AC6667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B0881"/>
    <w:rsid w:val="0001336E"/>
    <w:rsid w:val="0006670F"/>
    <w:rsid w:val="00072EC9"/>
    <w:rsid w:val="0007496F"/>
    <w:rsid w:val="00075BAE"/>
    <w:rsid w:val="0008130A"/>
    <w:rsid w:val="00096B19"/>
    <w:rsid w:val="000B0881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23FD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93451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308A4"/>
  <w15:docId w15:val="{3F44EF5B-9706-483D-A121-26D9A060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0</TotalTime>
  <Pages>1</Pages>
  <Words>93</Words>
  <Characters>627</Characters>
  <Application>Microsoft Office Word</Application>
  <DocSecurity>0</DocSecurity>
  <Lines>313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C0404_01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C0404_01</dc:title>
  <dc:subject>V1.00-01/2015</dc:subject>
  <dc:creator>JMP</dc:creator>
  <cp:keywords>Qualité;LDM</cp:keywords>
  <cp:lastModifiedBy>Jean Marc PASTY</cp:lastModifiedBy>
  <cp:revision>2</cp:revision>
  <cp:lastPrinted>2019-06-10T20:46:00Z</cp:lastPrinted>
  <dcterms:created xsi:type="dcterms:W3CDTF">2019-06-10T20:45:00Z</dcterms:created>
  <dcterms:modified xsi:type="dcterms:W3CDTF">2019-06-10T20:46:00Z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C04</vt:lpwstr>
  </property>
  <property fmtid="{D5CDD505-2E9C-101B-9397-08002B2CF9AE}" pid="7" name="Item">
    <vt:lpwstr>04</vt:lpwstr>
  </property>
  <property fmtid="{D5CDD505-2E9C-101B-9397-08002B2CF9AE}" pid="8" name="ID">
    <vt:lpwstr>01</vt:lpwstr>
  </property>
</Properties>
</file>