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2CAE3D55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169A2288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B050FD9" wp14:editId="0C3DF078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322B65F7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45F3952A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F3EF027" wp14:editId="6C8FE9B9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58ED2A02" w14:textId="77777777" w:rsidTr="005C40FE">
        <w:trPr>
          <w:trHeight w:val="567"/>
        </w:trPr>
        <w:tc>
          <w:tcPr>
            <w:tcW w:w="1984" w:type="dxa"/>
            <w:vMerge/>
          </w:tcPr>
          <w:p w14:paraId="3373ADE3" w14:textId="77777777" w:rsidR="0034416E" w:rsidRDefault="0034416E" w:rsidP="00F94E80"/>
        </w:tc>
        <w:tc>
          <w:tcPr>
            <w:tcW w:w="5953" w:type="dxa"/>
            <w:vAlign w:val="center"/>
          </w:tcPr>
          <w:p w14:paraId="77E2A64B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4D127A5D" w14:textId="5BE79027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5830AB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0E7FECA9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7181F8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2693C882" w14:textId="77777777" w:rsidR="00771297" w:rsidRPr="00A6652D" w:rsidRDefault="0035216B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060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967060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2B1CD887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6C32B" w14:textId="133F7952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5830AB">
              <w:rPr>
                <w:b/>
                <w:color w:val="FF0000"/>
                <w:sz w:val="32"/>
                <w:szCs w:val="32"/>
              </w:rPr>
              <w:t>09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049A362C" w14:textId="77777777" w:rsidR="00BF218B" w:rsidRPr="00EE1209" w:rsidRDefault="00967060" w:rsidP="00EE1209">
            <w:pPr>
              <w:pStyle w:val="Sansinterligne"/>
              <w:rPr>
                <w:i/>
                <w:iCs/>
              </w:rPr>
            </w:pPr>
            <w:r w:rsidRPr="00967060">
              <w:rPr>
                <w:i/>
                <w:iCs/>
              </w:rPr>
              <w:t xml:space="preserve">Les élèves qui ont </w:t>
            </w:r>
            <w:r w:rsidRPr="00967060">
              <w:rPr>
                <w:i/>
                <w:iCs/>
              </w:rPr>
              <w:t>effectué</w:t>
            </w:r>
            <w:r w:rsidRPr="00967060">
              <w:rPr>
                <w:i/>
                <w:iCs/>
              </w:rPr>
              <w:t xml:space="preserve"> des PFMP dans l'Union </w:t>
            </w:r>
            <w:r w:rsidRPr="00967060">
              <w:rPr>
                <w:i/>
                <w:iCs/>
              </w:rPr>
              <w:t>Européenne</w:t>
            </w:r>
            <w:r w:rsidRPr="00967060">
              <w:rPr>
                <w:i/>
                <w:iCs/>
              </w:rPr>
              <w:t xml:space="preserve"> sont informés de </w:t>
            </w:r>
            <w:bookmarkStart w:id="0" w:name="_GoBack"/>
            <w:bookmarkEnd w:id="0"/>
            <w:r w:rsidRPr="00967060">
              <w:rPr>
                <w:i/>
                <w:iCs/>
              </w:rPr>
              <w:t>la possibilité de s'inscrire à l'épreuve facultative de mobilité internationale du baccalauréat professionnel en vue de l'obtention de l'attestation EUROMOBIPRO.</w:t>
            </w:r>
          </w:p>
        </w:tc>
      </w:tr>
    </w:tbl>
    <w:p w14:paraId="0CAB82C5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2AC47D3C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195"/>
      </w:tblGrid>
      <w:tr w:rsidR="00111A50" w:rsidRPr="00096B19" w14:paraId="095211DE" w14:textId="77777777" w:rsidTr="00223CFF">
        <w:tc>
          <w:tcPr>
            <w:tcW w:w="1701" w:type="dxa"/>
            <w:shd w:val="clear" w:color="auto" w:fill="C6D9F1" w:themeFill="text2" w:themeFillTint="33"/>
          </w:tcPr>
          <w:p w14:paraId="4F052D14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149F40A5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3C7FAE64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59D57AD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C84157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238495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461DFD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072CBF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DD6A9B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F39342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093C82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2C6309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F07EBB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DE9D625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EC9120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DFC7E9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842458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1731D5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83AAC9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2406B6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A9231B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58AFE4B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04A6CE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5CD6FA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C64281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96257D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CCFAA8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E4E60B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5405FF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1AF20F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691469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055830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FE1B72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13C4F7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1C1BBFC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AFE976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B9033C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620294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ADC283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85A61F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402F55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08B5A9C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D1FCF2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8F5EA2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E6CDD2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16C0EC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97F052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0E0847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D25E35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18E76E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173C1D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C5DE85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045980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8E6082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BD2ADA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F73895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9A8372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559180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5FABEB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7D76A0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E678E3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5C6B64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34ACE4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F23F3A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E0A92D6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6AFF9D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810FF6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492E81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1464B1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0BAB46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5A6A19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3BF512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2DEF36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E2C1F8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DC2583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5CB50E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D994C3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D0CB36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B4BCB8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8FDA73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3EBB8D6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51EBA7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6E34C9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B429EF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6043CC6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B9C4B5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6028F5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EE7873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5D8CB0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8F0F9CB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FABDA6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616ED1C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33A962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9A036B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25F88F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1E6462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893229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FA3B9E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71F96B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2A1ECF57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9"/>
      <w:footerReference w:type="default" r:id="rId10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A08A8" w14:textId="77777777" w:rsidR="0035216B" w:rsidRDefault="0035216B" w:rsidP="0066285F">
      <w:pPr>
        <w:spacing w:after="0" w:line="240" w:lineRule="auto"/>
      </w:pPr>
      <w:r>
        <w:separator/>
      </w:r>
    </w:p>
  </w:endnote>
  <w:endnote w:type="continuationSeparator" w:id="0">
    <w:p w14:paraId="33DBC226" w14:textId="77777777" w:rsidR="0035216B" w:rsidRDefault="0035216B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1A16C" w14:textId="5D616077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5830AB">
      <w:rPr>
        <w:i/>
        <w:noProof/>
        <w:sz w:val="20"/>
      </w:rPr>
      <w:t>C0509_01_ENREGISTREMENTS.Docx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35216B">
      <w:fldChar w:fldCharType="begin"/>
    </w:r>
    <w:r w:rsidR="0035216B">
      <w:instrText xml:space="preserve"> NUMPAGES   \* MERGEFORMAT </w:instrText>
    </w:r>
    <w:r w:rsidR="0035216B">
      <w:fldChar w:fldCharType="separate"/>
    </w:r>
    <w:r w:rsidR="0001336E">
      <w:rPr>
        <w:noProof/>
      </w:rPr>
      <w:t>1</w:t>
    </w:r>
    <w:r w:rsidR="003521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1EF08" w14:textId="77777777" w:rsidR="0035216B" w:rsidRDefault="0035216B" w:rsidP="0066285F">
      <w:pPr>
        <w:spacing w:after="0" w:line="240" w:lineRule="auto"/>
      </w:pPr>
      <w:r>
        <w:separator/>
      </w:r>
    </w:p>
  </w:footnote>
  <w:footnote w:type="continuationSeparator" w:id="0">
    <w:p w14:paraId="3B92BB9E" w14:textId="77777777" w:rsidR="0035216B" w:rsidRDefault="0035216B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2B5E0A05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11727BEF" w14:textId="604C92EA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5830AB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5830AB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092F07" w14:textId="0AAAB3AC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5830AB">
            <w:rPr>
              <w:b/>
              <w:sz w:val="24"/>
            </w:rPr>
            <w:t>C05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5830AB">
            <w:rPr>
              <w:b/>
              <w:sz w:val="24"/>
            </w:rPr>
            <w:t>09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5830AB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51B319A3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11F0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5216B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830AB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67060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811F0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79587"/>
  <w15:docId w15:val="{20FB98FF-9C7B-4C99-9EA2-DC50341A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</TotalTime>
  <Pages>1</Pages>
  <Words>95</Words>
  <Characters>637</Characters>
  <Application>Microsoft Office Word</Application>
  <DocSecurity>0</DocSecurity>
  <Lines>318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C0509_01</vt:lpstr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C0509_01</dc:title>
  <dc:subject>V1.00-01/2015</dc:subject>
  <dc:creator>JMP</dc:creator>
  <cp:keywords>Qualité;LDM</cp:keywords>
  <cp:lastModifiedBy>Jean Marc PASTY</cp:lastModifiedBy>
  <cp:revision>3</cp:revision>
  <cp:lastPrinted>2019-06-10T20:58:00Z</cp:lastPrinted>
  <dcterms:created xsi:type="dcterms:W3CDTF">2019-06-10T20:57:00Z</dcterms:created>
  <dcterms:modified xsi:type="dcterms:W3CDTF">2019-06-10T20:58:00Z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C05</vt:lpwstr>
  </property>
  <property fmtid="{D5CDD505-2E9C-101B-9397-08002B2CF9AE}" pid="7" name="Item">
    <vt:lpwstr>09</vt:lpwstr>
  </property>
  <property fmtid="{D5CDD505-2E9C-101B-9397-08002B2CF9AE}" pid="8" name="ID">
    <vt:lpwstr>01</vt:lpwstr>
  </property>
</Properties>
</file>